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>
      <w:pPr>
        <w:jc w:val="center"/>
        <w:rPr>
          <w:rFonts w:hint="default" w:asciiTheme="minorAscii" w:hAnsiTheme="minorEastAsia" w:eastAsiaTheme="minorEastAsia" w:cstheme="minorEastAsia"/>
          <w:b/>
          <w:bCs/>
          <w:sz w:val="28"/>
          <w:szCs w:val="28"/>
          <w:lang w:val="es-ES"/>
        </w:rPr>
      </w:pPr>
      <w:r>
        <w:rPr>
          <w:rFonts w:hint="eastAsia" w:asciiTheme="minorAscii" w:hAnsiTheme="minorEastAsia" w:eastAsiaTheme="minorEastAsia" w:cstheme="minorEastAsia"/>
          <w:b/>
          <w:bCs/>
          <w:sz w:val="28"/>
          <w:szCs w:val="28"/>
          <w:lang w:val="es-ES"/>
        </w:rPr>
        <w:t>Departamento de Orientación informa</w:t>
      </w:r>
      <w:r>
        <w:rPr>
          <w:rFonts w:hint="default" w:asciiTheme="minorAscii" w:hAnsiTheme="minorEastAsia" w:eastAsiaTheme="minorEastAsia" w:cstheme="minorEastAsia"/>
          <w:b/>
          <w:bCs/>
          <w:sz w:val="28"/>
          <w:szCs w:val="28"/>
          <w:lang w:val="es-ES"/>
        </w:rPr>
        <w:t xml:space="preserve"> a los estudiantes de cuartos medios:</w:t>
      </w:r>
    </w:p>
    <w:p>
      <w:pPr>
        <w:jc w:val="center"/>
        <w:rPr>
          <w:rFonts w:hint="default" w:asciiTheme="minorAscii" w:hAnsiTheme="minorEastAsia" w:eastAsiaTheme="minorEastAsia" w:cstheme="minorEastAsia"/>
          <w:b/>
          <w:bCs/>
          <w:sz w:val="28"/>
          <w:szCs w:val="28"/>
          <w:lang w:val="es-ES"/>
        </w:rPr>
      </w:pPr>
      <w:bookmarkStart w:id="0" w:name="_GoBack"/>
      <w:bookmarkEnd w:id="0"/>
    </w:p>
    <w:p/>
    <w:p/>
    <w:p>
      <w:pPr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6383020" cy="6383020"/>
            <wp:effectExtent l="0" t="0" r="17780" b="17780"/>
            <wp:docPr id="4" name="Imagen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2240" w:h="20160"/>
      <w:pgMar w:top="1417" w:right="900" w:bottom="1417" w:left="1276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-1487170</wp:posOffset>
          </wp:positionV>
          <wp:extent cx="7448550" cy="659765"/>
          <wp:effectExtent l="0" t="0" r="0" b="6985"/>
          <wp:wrapNone/>
          <wp:docPr id="18" name="Imagen 18" descr="C:\Users\LICEO\Pictures\DISEÑOS LDS\footer Elizabe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C:\Users\LICEO\Pictures\DISEÑOS LDS\footer Elizabet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lang w:eastAsia="es-C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4885055</wp:posOffset>
          </wp:positionH>
          <wp:positionV relativeFrom="paragraph">
            <wp:posOffset>2540</wp:posOffset>
          </wp:positionV>
          <wp:extent cx="1522095" cy="562610"/>
          <wp:effectExtent l="0" t="0" r="1905" b="8890"/>
          <wp:wrapNone/>
          <wp:docPr id="1" name="Imagen 1" descr="header LDS facebook 115 añ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header LDS facebook 115 años 2020"/>
                  <pic:cNvPicPr>
                    <a:picLocks noChangeAspect="1"/>
                  </pic:cNvPicPr>
                </pic:nvPicPr>
                <pic:blipFill>
                  <a:blip r:embed="rId1">
                    <a:lum contrast="24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095" cy="562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/>
        <w:lang w:val="es-CL"/>
      </w:rPr>
      <w:drawing>
        <wp:inline distT="0" distB="0" distL="114300" distR="114300">
          <wp:extent cx="2167890" cy="583565"/>
          <wp:effectExtent l="0" t="0" r="0" b="6350"/>
          <wp:docPr id="3" name="Imagen 3" descr="114 años L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114 años LDS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67890" cy="583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es-CL"/>
      </w:rPr>
      <w:drawing>
        <wp:inline distT="0" distB="0" distL="114300" distR="114300">
          <wp:extent cx="2167890" cy="583565"/>
          <wp:effectExtent l="0" t="0" r="0" b="6350"/>
          <wp:docPr id="2" name="Imagen 2" descr="114 años L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114 años LDS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67890" cy="583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9525</wp:posOffset>
          </wp:positionH>
          <wp:positionV relativeFrom="paragraph">
            <wp:posOffset>-297180</wp:posOffset>
          </wp:positionV>
          <wp:extent cx="5038725" cy="1152525"/>
          <wp:effectExtent l="0" t="0" r="9525" b="9525"/>
          <wp:wrapNone/>
          <wp:docPr id="17" name="Imagen 17" descr="C:\Users\LICEO\Pictures\DISEÑOS LDS\header Elizabe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C:\Users\LICEO\Pictures\DISEÑOS LDS\header Elizabeth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9748"/>
                  <a:stretch>
                    <a:fillRect/>
                  </a:stretch>
                </pic:blipFill>
                <pic:spPr>
                  <a:xfrm>
                    <a:off x="0" y="0"/>
                    <a:ext cx="50387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attachedTemplate r:id="rId1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076EA3"/>
    <w:rsid w:val="003309DB"/>
    <w:rsid w:val="003878A0"/>
    <w:rsid w:val="00446459"/>
    <w:rsid w:val="0057533D"/>
    <w:rsid w:val="005D09DF"/>
    <w:rsid w:val="005E12F1"/>
    <w:rsid w:val="0084567D"/>
    <w:rsid w:val="008B55C4"/>
    <w:rsid w:val="009047A1"/>
    <w:rsid w:val="00AD07E7"/>
    <w:rsid w:val="00B609E8"/>
    <w:rsid w:val="00BA3CC8"/>
    <w:rsid w:val="00D66BFF"/>
    <w:rsid w:val="00F3435A"/>
    <w:rsid w:val="00F5411E"/>
    <w:rsid w:val="091B4A0E"/>
    <w:rsid w:val="1C2424E2"/>
    <w:rsid w:val="23AE0AAB"/>
    <w:rsid w:val="27E53D4C"/>
    <w:rsid w:val="2B5C2898"/>
    <w:rsid w:val="313E1E23"/>
    <w:rsid w:val="34846B4B"/>
    <w:rsid w:val="3AB54AFA"/>
    <w:rsid w:val="3ED81932"/>
    <w:rsid w:val="44DA6C52"/>
    <w:rsid w:val="4A9A7FC6"/>
    <w:rsid w:val="54D01A8B"/>
    <w:rsid w:val="5E643592"/>
    <w:rsid w:val="60D140EE"/>
    <w:rsid w:val="6F076EA3"/>
    <w:rsid w:val="79E3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s-ES" w:eastAsia="es-CL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outlineLvl w:val="0"/>
    </w:pPr>
    <w:rPr>
      <w:rFonts w:ascii="Bookman Old Style" w:hAnsi="Bookman Old Style"/>
      <w:b/>
    </w:rPr>
  </w:style>
  <w:style w:type="paragraph" w:styleId="3">
    <w:name w:val="heading 3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2"/>
      <w:szCs w:val="22"/>
      <w:lang w:val="es-CL" w:eastAsia="en-US"/>
    </w:rPr>
  </w:style>
  <w:style w:type="paragraph" w:styleId="6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7">
    <w:name w:val="footer"/>
    <w:basedOn w:val="1"/>
    <w:link w:val="12"/>
    <w:unhideWhenUsed/>
    <w:qFormat/>
    <w:uiPriority w:val="99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2"/>
      <w:szCs w:val="22"/>
      <w:lang w:val="es-CL" w:eastAsia="en-US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Encabezado Car"/>
    <w:basedOn w:val="8"/>
    <w:link w:val="5"/>
    <w:qFormat/>
    <w:uiPriority w:val="99"/>
  </w:style>
  <w:style w:type="character" w:customStyle="1" w:styleId="12">
    <w:name w:val="Pie de página Car"/>
    <w:basedOn w:val="8"/>
    <w:link w:val="7"/>
    <w:qFormat/>
    <w:uiPriority w:val="99"/>
  </w:style>
  <w:style w:type="character" w:customStyle="1" w:styleId="13">
    <w:name w:val="Texto de globo Car"/>
    <w:basedOn w:val="8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4">
    <w:name w:val="Título 1 Car"/>
    <w:basedOn w:val="8"/>
    <w:link w:val="2"/>
    <w:qFormat/>
    <w:uiPriority w:val="0"/>
    <w:rPr>
      <w:rFonts w:ascii="Bookman Old Style" w:hAnsi="Bookman Old Style" w:eastAsia="Times New Roman" w:cs="Times New Roman"/>
      <w:b/>
      <w:sz w:val="20"/>
      <w:szCs w:val="20"/>
      <w:lang w:val="es-ES" w:eastAsia="es-CL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5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cente%20LDS\Desktop\NUEVO%20MEMBRETE%202020.doc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NUEVO MEMBRETE 2020.docx</Template>
  <Pages>1</Pages>
  <Words>0</Words>
  <Characters>0</Characters>
  <Lines>1</Lines>
  <Paragraphs>1</Paragraphs>
  <TotalTime>13</TotalTime>
  <ScaleCrop>false</ScaleCrop>
  <LinksUpToDate>false</LinksUpToDate>
  <CharactersWithSpaces>0</CharactersWithSpaces>
  <Application>WPS Office_11.2.0.9453_F1E327BC-269C-435d-A152-05C5408002CA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2020-07-30T01:11:00Z</dcterms:created>
  <dc:creator>Docente LDS</dc:creator>
  <cp:lastModifiedBy>Docente LDS</cp:lastModifiedBy>
  <dcterms:modified xsi:type="dcterms:W3CDTF">2020-07-30T01:13:59Z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3082-11.2.0.9453</vt:lpwstr>
  </property>
</Properties>
</file>